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D1A83" w14:textId="77777777" w:rsidR="000D47E9" w:rsidRPr="000D47E9" w:rsidRDefault="000D47E9" w:rsidP="000D47E9">
      <w:pPr>
        <w:pStyle w:val="Heading1"/>
        <w:rPr>
          <w:b/>
        </w:rPr>
      </w:pPr>
      <w:r w:rsidRPr="000D47E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777DB78" wp14:editId="2C2B7884">
            <wp:simplePos x="0" y="0"/>
            <wp:positionH relativeFrom="page">
              <wp:posOffset>5915264</wp:posOffset>
            </wp:positionH>
            <wp:positionV relativeFrom="page">
              <wp:posOffset>1593412</wp:posOffset>
            </wp:positionV>
            <wp:extent cx="1301941" cy="1719753"/>
            <wp:effectExtent l="279400" t="254000" r="273050" b="2362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301941" cy="1719753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7E9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ABB2557" wp14:editId="189435BA">
            <wp:simplePos x="0" y="0"/>
            <wp:positionH relativeFrom="page">
              <wp:posOffset>3825240</wp:posOffset>
            </wp:positionH>
            <wp:positionV relativeFrom="page">
              <wp:posOffset>1828800</wp:posOffset>
            </wp:positionV>
            <wp:extent cx="1920240" cy="1280160"/>
            <wp:effectExtent l="152400" t="152400" r="162560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7E9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8DDE01D" wp14:editId="42EB6D36">
            <wp:simplePos x="0" y="0"/>
            <wp:positionH relativeFrom="page">
              <wp:posOffset>2470912</wp:posOffset>
            </wp:positionH>
            <wp:positionV relativeFrom="page">
              <wp:posOffset>1807874</wp:posOffset>
            </wp:positionV>
            <wp:extent cx="1189679" cy="1575194"/>
            <wp:effectExtent l="254000" t="228600" r="258445" b="2286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12517">
                      <a:off x="0" y="0"/>
                      <a:ext cx="1189679" cy="157519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7E9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5CC97EB1" wp14:editId="390E307B">
            <wp:simplePos x="0" y="0"/>
            <wp:positionH relativeFrom="page">
              <wp:posOffset>368104</wp:posOffset>
            </wp:positionH>
            <wp:positionV relativeFrom="page">
              <wp:posOffset>1809912</wp:posOffset>
            </wp:positionV>
            <wp:extent cx="1937327" cy="1293862"/>
            <wp:effectExtent l="203200" t="228600" r="196850" b="2305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945498" cy="129931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91" w:rsidRPr="000D47E9">
        <w:rPr>
          <w:b/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066B2E6" wp14:editId="2EEA280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71007" w14:textId="77777777" w:rsidR="008D5D85" w:rsidRPr="000D47E9" w:rsidRDefault="000D47E9">
                            <w:pPr>
                              <w:pStyle w:val="Title"/>
                              <w:rPr>
                                <w:sz w:val="60"/>
                                <w:szCs w:val="60"/>
                              </w:rPr>
                            </w:pPr>
                            <w:r w:rsidRPr="000D47E9">
                              <w:rPr>
                                <w:sz w:val="60"/>
                                <w:szCs w:val="60"/>
                              </w:rPr>
                              <w:t xml:space="preserve">Anderson County Fairest of the Fair </w:t>
                            </w:r>
                          </w:p>
                          <w:p w14:paraId="14EE9F88" w14:textId="77777777" w:rsidR="008D5D85" w:rsidRPr="000D47E9" w:rsidRDefault="000D47E9">
                            <w:pPr>
                              <w:pStyle w:val="Subtitle"/>
                              <w:rPr>
                                <w:sz w:val="44"/>
                                <w:szCs w:val="44"/>
                              </w:rPr>
                            </w:pPr>
                            <w:r w:rsidRPr="000D47E9">
                              <w:rPr>
                                <w:sz w:val="44"/>
                                <w:szCs w:val="44"/>
                              </w:rPr>
                              <w:t>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6B2E6" id="Rectangle_x0020_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" fillcolor="#e32d91 [3204]" stroked="f" strokeweight="2pt">
                <v:fill color2="#c830cc [3205]" rotate="t" focus="100%" type="gradient">
                  <o:fill v:ext="view" type="gradientUnscaled"/>
                </v:fill>
                <v:textbox>
                  <w:txbxContent>
                    <w:p w14:paraId="07B71007" w14:textId="77777777" w:rsidR="008D5D85" w:rsidRPr="000D47E9" w:rsidRDefault="000D47E9">
                      <w:pPr>
                        <w:pStyle w:val="Title"/>
                        <w:rPr>
                          <w:sz w:val="60"/>
                          <w:szCs w:val="60"/>
                        </w:rPr>
                      </w:pPr>
                      <w:r w:rsidRPr="000D47E9">
                        <w:rPr>
                          <w:sz w:val="60"/>
                          <w:szCs w:val="60"/>
                        </w:rPr>
                        <w:t xml:space="preserve">Anderson County Fairest of the Fair </w:t>
                      </w:r>
                    </w:p>
                    <w:p w14:paraId="14EE9F88" w14:textId="77777777" w:rsidR="008D5D85" w:rsidRPr="000D47E9" w:rsidRDefault="000D47E9">
                      <w:pPr>
                        <w:pStyle w:val="Subtitle"/>
                        <w:rPr>
                          <w:sz w:val="44"/>
                          <w:szCs w:val="44"/>
                        </w:rPr>
                      </w:pPr>
                      <w:r w:rsidRPr="000D47E9">
                        <w:rPr>
                          <w:sz w:val="44"/>
                          <w:szCs w:val="44"/>
                        </w:rPr>
                        <w:t>INFORMATION SHEET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0D47E9">
        <w:rPr>
          <w:b/>
        </w:rPr>
        <w:t>Rehearsal</w:t>
      </w:r>
    </w:p>
    <w:p w14:paraId="5B9ECE69" w14:textId="77777777" w:rsidR="000D47E9" w:rsidRPr="000D47E9" w:rsidRDefault="000D47E9" w:rsidP="000D47E9">
      <w:pPr>
        <w:pStyle w:val="Heading1"/>
        <w:jc w:val="right"/>
      </w:pPr>
      <w:r>
        <w:rPr>
          <w:rFonts w:asciiTheme="minorHAnsi" w:eastAsiaTheme="minorHAnsi" w:hAnsiTheme="minorHAnsi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0A22B" wp14:editId="4C6A29E1">
                <wp:simplePos x="0" y="0"/>
                <wp:positionH relativeFrom="column">
                  <wp:posOffset>-63500</wp:posOffset>
                </wp:positionH>
                <wp:positionV relativeFrom="paragraph">
                  <wp:posOffset>60325</wp:posOffset>
                </wp:positionV>
                <wp:extent cx="2857500" cy="17132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1F12B" w14:textId="77777777" w:rsidR="000D47E9" w:rsidRDefault="000D47E9" w:rsidP="000D47E9">
                            <w:pPr>
                              <w:spacing w:line="240" w:lineRule="auto"/>
                            </w:pPr>
                            <w:r>
                              <w:t>Date: Saturday July 9</w:t>
                            </w:r>
                            <w:r w:rsidRPr="000D47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3A2DCDAC" w14:textId="77777777" w:rsidR="000D47E9" w:rsidRDefault="000D47E9" w:rsidP="000D47E9">
                            <w:pPr>
                              <w:spacing w:line="240" w:lineRule="auto"/>
                            </w:pPr>
                            <w:r>
                              <w:t>Location: Underwood building Fair Grounds</w:t>
                            </w:r>
                          </w:p>
                          <w:p w14:paraId="0A380B2A" w14:textId="77777777" w:rsidR="000D47E9" w:rsidRPr="00DE4F45" w:rsidRDefault="000D47E9" w:rsidP="000D47E9">
                            <w:pPr>
                              <w:spacing w:line="240" w:lineRule="auto"/>
                              <w:rPr>
                                <w:b/>
                                <w:color w:val="E32D91" w:themeColor="accent1"/>
                              </w:rPr>
                            </w:pPr>
                            <w:r w:rsidRPr="00DE4F45">
                              <w:rPr>
                                <w:b/>
                                <w:color w:val="E32D91" w:themeColor="accent1"/>
                              </w:rPr>
                              <w:t xml:space="preserve">Times by Age Division </w:t>
                            </w:r>
                          </w:p>
                          <w:p w14:paraId="23110F45" w14:textId="72B21DE5" w:rsidR="000D47E9" w:rsidRDefault="000D47E9" w:rsidP="000D47E9">
                            <w:pPr>
                              <w:spacing w:line="240" w:lineRule="auto"/>
                            </w:pPr>
                            <w:r>
                              <w:t xml:space="preserve">Princess </w:t>
                            </w:r>
                            <w:r>
                              <w:tab/>
                            </w:r>
                            <w:r>
                              <w:tab/>
                              <w:t>6:30</w:t>
                            </w:r>
                            <w:r w:rsidR="00DE4F45">
                              <w:t>PM</w:t>
                            </w:r>
                          </w:p>
                          <w:p w14:paraId="608388B4" w14:textId="3631C364" w:rsidR="000D47E9" w:rsidRDefault="000D47E9" w:rsidP="000D47E9">
                            <w:pPr>
                              <w:spacing w:line="240" w:lineRule="auto"/>
                            </w:pPr>
                            <w:r>
                              <w:t xml:space="preserve">Junior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7:00</w:t>
                            </w:r>
                            <w:r w:rsidR="00DE4F45">
                              <w:t>PM</w:t>
                            </w:r>
                          </w:p>
                          <w:p w14:paraId="31205BE6" w14:textId="2E21AE11" w:rsidR="000D47E9" w:rsidRDefault="000D47E9" w:rsidP="000D47E9">
                            <w:pPr>
                              <w:spacing w:line="240" w:lineRule="auto"/>
                            </w:pPr>
                            <w:r>
                              <w:t>Senior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7:30</w:t>
                            </w:r>
                            <w:r w:rsidR="00DE4F45"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0A22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7" type="#_x0000_t202" style="position:absolute;left:0;text-align:left;margin-left:-5pt;margin-top:4.75pt;width:225pt;height:134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" filled="f" stroked="f">
                <v:textbox>
                  <w:txbxContent>
                    <w:p w14:paraId="1D21F12B" w14:textId="77777777" w:rsidR="000D47E9" w:rsidRDefault="000D47E9" w:rsidP="000D47E9">
                      <w:pPr>
                        <w:spacing w:line="240" w:lineRule="auto"/>
                      </w:pPr>
                      <w:r>
                        <w:t>Date: Saturday July 9</w:t>
                      </w:r>
                      <w:r w:rsidRPr="000D47E9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3A2DCDAC" w14:textId="77777777" w:rsidR="000D47E9" w:rsidRDefault="000D47E9" w:rsidP="000D47E9">
                      <w:pPr>
                        <w:spacing w:line="240" w:lineRule="auto"/>
                      </w:pPr>
                      <w:r>
                        <w:t>Location: Underwood building Fair Grounds</w:t>
                      </w:r>
                    </w:p>
                    <w:p w14:paraId="0A380B2A" w14:textId="77777777" w:rsidR="000D47E9" w:rsidRPr="00DE4F45" w:rsidRDefault="000D47E9" w:rsidP="000D47E9">
                      <w:pPr>
                        <w:spacing w:line="240" w:lineRule="auto"/>
                        <w:rPr>
                          <w:b/>
                          <w:color w:val="E32D91" w:themeColor="accent1"/>
                        </w:rPr>
                      </w:pPr>
                      <w:r w:rsidRPr="00DE4F45">
                        <w:rPr>
                          <w:b/>
                          <w:color w:val="E32D91" w:themeColor="accent1"/>
                        </w:rPr>
                        <w:t xml:space="preserve">Times by Age Division </w:t>
                      </w:r>
                    </w:p>
                    <w:p w14:paraId="23110F45" w14:textId="72B21DE5" w:rsidR="000D47E9" w:rsidRDefault="000D47E9" w:rsidP="000D47E9">
                      <w:pPr>
                        <w:spacing w:line="240" w:lineRule="auto"/>
                      </w:pPr>
                      <w:r>
                        <w:t xml:space="preserve">Princess </w:t>
                      </w:r>
                      <w:r>
                        <w:tab/>
                      </w:r>
                      <w:r>
                        <w:tab/>
                        <w:t>6:30</w:t>
                      </w:r>
                      <w:r w:rsidR="00DE4F45">
                        <w:t>PM</w:t>
                      </w:r>
                    </w:p>
                    <w:p w14:paraId="608388B4" w14:textId="3631C364" w:rsidR="000D47E9" w:rsidRDefault="000D47E9" w:rsidP="000D47E9">
                      <w:pPr>
                        <w:spacing w:line="240" w:lineRule="auto"/>
                      </w:pPr>
                      <w:r>
                        <w:t xml:space="preserve">Junior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7:00</w:t>
                      </w:r>
                      <w:r w:rsidR="00DE4F45">
                        <w:t>PM</w:t>
                      </w:r>
                    </w:p>
                    <w:p w14:paraId="31205BE6" w14:textId="2E21AE11" w:rsidR="000D47E9" w:rsidRDefault="000D47E9" w:rsidP="000D47E9">
                      <w:pPr>
                        <w:spacing w:line="240" w:lineRule="auto"/>
                      </w:pPr>
                      <w:r>
                        <w:t>Senior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7:30</w:t>
                      </w:r>
                      <w:r w:rsidR="00DE4F45">
                        <w:t>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47E9">
        <w:rPr>
          <w:rFonts w:asciiTheme="minorHAnsi" w:eastAsiaTheme="minorHAnsi" w:hAnsiTheme="minorHAnsi" w:cstheme="minorBidi"/>
          <w:noProof/>
          <w:color w:val="auto"/>
          <w:sz w:val="20"/>
          <w:szCs w:val="20"/>
        </w:rPr>
        <w:drawing>
          <wp:inline distT="0" distB="0" distL="0" distR="0" wp14:anchorId="1FD589E9" wp14:editId="5E187C12">
            <wp:extent cx="2523900" cy="1827847"/>
            <wp:effectExtent l="152400" t="152400" r="143510" b="153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-188519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00" cy="1827847"/>
                    </a:xfrm>
                    <a:prstGeom prst="rect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0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5"/>
        <w:gridCol w:w="600"/>
        <w:gridCol w:w="287"/>
        <w:gridCol w:w="4509"/>
      </w:tblGrid>
      <w:tr w:rsidR="00810F91" w14:paraId="164A769E" w14:textId="77777777" w:rsidTr="00810F91">
        <w:trPr>
          <w:jc w:val="center"/>
        </w:trPr>
        <w:tc>
          <w:tcPr>
            <w:tcW w:w="4686" w:type="dxa"/>
          </w:tcPr>
          <w:p w14:paraId="7661732C" w14:textId="77777777" w:rsidR="00810F91" w:rsidRDefault="00810F91" w:rsidP="00C10238">
            <w:r>
              <w:rPr>
                <w:noProof/>
              </w:rPr>
              <w:drawing>
                <wp:inline distT="0" distB="0" distL="0" distR="0" wp14:anchorId="6C5CA2DE" wp14:editId="38E100CE">
                  <wp:extent cx="2074048" cy="2372370"/>
                  <wp:effectExtent l="152400" t="152400" r="161290" b="1422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2-1703748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29" cy="237566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gridSpan w:val="2"/>
          </w:tcPr>
          <w:p w14:paraId="138C67CE" w14:textId="77777777" w:rsidR="00810F91" w:rsidRDefault="00810F91" w:rsidP="00C10238"/>
        </w:tc>
        <w:tc>
          <w:tcPr>
            <w:tcW w:w="4508" w:type="dxa"/>
            <w:vAlign w:val="center"/>
          </w:tcPr>
          <w:p w14:paraId="0C771764" w14:textId="77777777" w:rsidR="00810F91" w:rsidRDefault="00810F91" w:rsidP="00C10238">
            <w:pPr>
              <w:pStyle w:val="Heading1"/>
            </w:pPr>
            <w:r>
              <w:t xml:space="preserve">Pageant </w:t>
            </w:r>
          </w:p>
          <w:p w14:paraId="4FC90ABA" w14:textId="77777777" w:rsidR="00810F91" w:rsidRDefault="00810F91" w:rsidP="00810F91">
            <w:r>
              <w:t>Date: Monday July 11</w:t>
            </w:r>
            <w:r w:rsidRPr="00810F91">
              <w:rPr>
                <w:vertAlign w:val="superscript"/>
              </w:rPr>
              <w:t>th</w:t>
            </w:r>
          </w:p>
          <w:p w14:paraId="6EAD72A2" w14:textId="77777777" w:rsidR="00810F91" w:rsidRDefault="00810F91" w:rsidP="00810F91">
            <w:r>
              <w:t xml:space="preserve">Location: Underwood Building Fair Grounds </w:t>
            </w:r>
          </w:p>
          <w:p w14:paraId="0F13B4BB" w14:textId="77777777" w:rsidR="00810F91" w:rsidRPr="00DE4F45" w:rsidRDefault="00810F91" w:rsidP="00810F91">
            <w:pPr>
              <w:rPr>
                <w:b/>
                <w:color w:val="E32D91" w:themeColor="accent1"/>
              </w:rPr>
            </w:pPr>
            <w:r w:rsidRPr="00DE4F45">
              <w:rPr>
                <w:b/>
                <w:color w:val="E32D91" w:themeColor="accent1"/>
              </w:rPr>
              <w:t>Time by Age division</w:t>
            </w:r>
          </w:p>
          <w:p w14:paraId="0209116D" w14:textId="5D1F9ABD" w:rsidR="00810F91" w:rsidRDefault="00810F91" w:rsidP="00810F91">
            <w:pPr>
              <w:spacing w:line="240" w:lineRule="auto"/>
            </w:pPr>
            <w:r>
              <w:t xml:space="preserve">Princess </w:t>
            </w:r>
            <w:r>
              <w:tab/>
            </w:r>
            <w:r>
              <w:tab/>
              <w:t>6:00</w:t>
            </w:r>
            <w:r w:rsidR="00DE4F45">
              <w:t>PM</w:t>
            </w:r>
          </w:p>
          <w:p w14:paraId="30EE2B82" w14:textId="20803953" w:rsidR="00810F91" w:rsidRDefault="00810F91" w:rsidP="00810F91">
            <w:pPr>
              <w:spacing w:line="240" w:lineRule="auto"/>
            </w:pPr>
            <w:r>
              <w:t xml:space="preserve">Junior </w:t>
            </w:r>
            <w:r>
              <w:tab/>
            </w:r>
            <w:r>
              <w:tab/>
            </w:r>
            <w:r>
              <w:tab/>
              <w:t>7:00</w:t>
            </w:r>
            <w:r w:rsidR="00DE4F45">
              <w:t>PM</w:t>
            </w:r>
          </w:p>
          <w:p w14:paraId="3C07FAD0" w14:textId="7223F7DF" w:rsidR="00810F91" w:rsidRDefault="00810F91" w:rsidP="00810F91">
            <w:pPr>
              <w:spacing w:line="240" w:lineRule="auto"/>
            </w:pPr>
            <w:r>
              <w:t>Senior</w:t>
            </w:r>
            <w:r>
              <w:tab/>
            </w:r>
            <w:r>
              <w:tab/>
            </w:r>
            <w:r>
              <w:tab/>
              <w:t>8:00</w:t>
            </w:r>
            <w:r w:rsidR="00DE4F45">
              <w:t>PM</w:t>
            </w:r>
          </w:p>
          <w:p w14:paraId="192DCD37" w14:textId="77777777" w:rsidR="00810F91" w:rsidRPr="00810F91" w:rsidRDefault="00810F91" w:rsidP="00810F91">
            <w:pPr>
              <w:rPr>
                <w:b/>
                <w:vertAlign w:val="superscript"/>
              </w:rPr>
            </w:pPr>
          </w:p>
          <w:p w14:paraId="0D266DAE" w14:textId="77777777" w:rsidR="00810F91" w:rsidRDefault="00810F91" w:rsidP="00810F91">
            <w:r>
              <w:t xml:space="preserve"> </w:t>
            </w:r>
          </w:p>
        </w:tc>
      </w:tr>
      <w:tr w:rsidR="008D5D85" w14:paraId="4818D31E" w14:textId="77777777" w:rsidTr="00810F91">
        <w:trPr>
          <w:jc w:val="center"/>
        </w:trPr>
        <w:tc>
          <w:tcPr>
            <w:tcW w:w="4685" w:type="dxa"/>
          </w:tcPr>
          <w:p w14:paraId="41B54D09" w14:textId="0D43703D" w:rsidR="000D47E9" w:rsidRPr="000D47E9" w:rsidRDefault="000D47E9" w:rsidP="000D47E9"/>
          <w:p w14:paraId="6359309A" w14:textId="77777777" w:rsidR="008D5D85" w:rsidRDefault="008D5D85" w:rsidP="000D47E9"/>
          <w:p w14:paraId="68E9143B" w14:textId="62C49AC6" w:rsidR="00DE4F45" w:rsidRPr="00DE4F45" w:rsidRDefault="00DE4F45" w:rsidP="00DE4F45">
            <w:pPr>
              <w:rPr>
                <w:color w:val="E32D91" w:themeColor="accent1"/>
              </w:rPr>
            </w:pPr>
            <w:bookmarkStart w:id="0" w:name="_GoBack"/>
            <w:bookmarkEnd w:id="0"/>
          </w:p>
          <w:p w14:paraId="2D038CE2" w14:textId="77777777" w:rsidR="008C1599" w:rsidRPr="008C1599" w:rsidRDefault="008C1599" w:rsidP="008C1599">
            <w:pPr>
              <w:rPr>
                <w:color w:val="E32D91" w:themeColor="accent1"/>
              </w:rPr>
            </w:pPr>
          </w:p>
          <w:p w14:paraId="250D4F66" w14:textId="6D1A0E9D" w:rsidR="008C1599" w:rsidRDefault="008C1599" w:rsidP="008C1599">
            <w:r>
              <w:t xml:space="preserve"> </w:t>
            </w:r>
          </w:p>
          <w:p w14:paraId="2ED221EB" w14:textId="77777777" w:rsidR="008C1599" w:rsidRPr="008C1599" w:rsidRDefault="008C1599" w:rsidP="008C1599"/>
          <w:p w14:paraId="79CDAC4B" w14:textId="77777777" w:rsidR="008D5D85" w:rsidRDefault="008D5D85" w:rsidP="000D47E9">
            <w:pPr>
              <w:pStyle w:val="Heading3"/>
            </w:pPr>
          </w:p>
        </w:tc>
        <w:tc>
          <w:tcPr>
            <w:tcW w:w="600" w:type="dxa"/>
          </w:tcPr>
          <w:p w14:paraId="6257C463" w14:textId="77777777" w:rsidR="008D5D85" w:rsidRDefault="008D5D85"/>
        </w:tc>
        <w:tc>
          <w:tcPr>
            <w:tcW w:w="4796" w:type="dxa"/>
            <w:gridSpan w:val="2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8D5D85" w14:paraId="50975313" w14:textId="77777777">
              <w:tc>
                <w:tcPr>
                  <w:tcW w:w="4798" w:type="dxa"/>
                </w:tcPr>
                <w:p w14:paraId="5C15EFA4" w14:textId="77777777" w:rsidR="008D5D85" w:rsidRDefault="008D5D85" w:rsidP="000D47E9">
                  <w:pPr>
                    <w:jc w:val="center"/>
                  </w:pPr>
                </w:p>
              </w:tc>
            </w:tr>
            <w:tr w:rsidR="008D5D85" w14:paraId="30771EA9" w14:textId="77777777">
              <w:tc>
                <w:tcPr>
                  <w:tcW w:w="4798" w:type="dxa"/>
                </w:tcPr>
                <w:p w14:paraId="585ADA57" w14:textId="77777777" w:rsidR="008D5D85" w:rsidRDefault="008D5D85" w:rsidP="000D47E9">
                  <w:pPr>
                    <w:pStyle w:val="Caption"/>
                    <w:jc w:val="center"/>
                  </w:pPr>
                </w:p>
              </w:tc>
            </w:tr>
            <w:tr w:rsidR="008D5D85" w14:paraId="040C6DF0" w14:textId="77777777">
              <w:tc>
                <w:tcPr>
                  <w:tcW w:w="4798" w:type="dxa"/>
                </w:tcPr>
                <w:p w14:paraId="64E0182D" w14:textId="77777777" w:rsidR="008D5D85" w:rsidRDefault="008D5D85"/>
              </w:tc>
            </w:tr>
            <w:tr w:rsidR="008D5D85" w14:paraId="61B52927" w14:textId="77777777">
              <w:tc>
                <w:tcPr>
                  <w:tcW w:w="4798" w:type="dxa"/>
                </w:tcPr>
                <w:p w14:paraId="6BE23FC4" w14:textId="77777777" w:rsidR="008D5D85" w:rsidRDefault="008D5D85" w:rsidP="000D47E9">
                  <w:pPr>
                    <w:pStyle w:val="Caption"/>
                  </w:pPr>
                </w:p>
              </w:tc>
            </w:tr>
          </w:tbl>
          <w:p w14:paraId="7DF8AD2F" w14:textId="77777777" w:rsidR="008D5D85" w:rsidRDefault="008D5D85"/>
        </w:tc>
      </w:tr>
    </w:tbl>
    <w:p w14:paraId="7B68073A" w14:textId="77777777" w:rsidR="008D5D85" w:rsidRDefault="00810F91">
      <w:r>
        <w:lastRenderedPageBreak/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7"/>
        <w:gridCol w:w="605"/>
        <w:gridCol w:w="4738"/>
      </w:tblGrid>
      <w:tr w:rsidR="008D5D85" w14:paraId="1A73461B" w14:textId="77777777" w:rsidTr="00810F91">
        <w:trPr>
          <w:jc w:val="center"/>
        </w:trPr>
        <w:tc>
          <w:tcPr>
            <w:tcW w:w="4737" w:type="dxa"/>
          </w:tcPr>
          <w:p w14:paraId="60EA3A66" w14:textId="77777777" w:rsidR="008D5D85" w:rsidRDefault="008D5D85"/>
        </w:tc>
        <w:tc>
          <w:tcPr>
            <w:tcW w:w="605" w:type="dxa"/>
          </w:tcPr>
          <w:p w14:paraId="14CF3E7D" w14:textId="77777777" w:rsidR="008D5D85" w:rsidRDefault="008D5D85"/>
        </w:tc>
        <w:tc>
          <w:tcPr>
            <w:tcW w:w="4738" w:type="dxa"/>
            <w:vAlign w:val="center"/>
          </w:tcPr>
          <w:p w14:paraId="6D9CF64F" w14:textId="77777777" w:rsidR="008D5D85" w:rsidRDefault="008D5D85">
            <w:pPr>
              <w:pStyle w:val="Heading1"/>
            </w:pPr>
          </w:p>
          <w:p w14:paraId="39A217AE" w14:textId="77777777" w:rsidR="008D5D85" w:rsidRDefault="008D5D85" w:rsidP="00810F91"/>
        </w:tc>
      </w:tr>
    </w:tbl>
    <w:p w14:paraId="53552FC2" w14:textId="77777777" w:rsidR="008D5D85" w:rsidRDefault="008D5D85"/>
    <w:sectPr w:rsidR="008D5D85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4EA6DC" w:themeColor="accent3"/>
        <w:left w:val="single" w:sz="12" w:space="31" w:color="4EA6DC" w:themeColor="accent3"/>
        <w:bottom w:val="single" w:sz="12" w:space="31" w:color="4EA6DC" w:themeColor="accent3"/>
        <w:right w:val="single" w:sz="12" w:space="31" w:color="4EA6DC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7261DB"/>
    <w:multiLevelType w:val="hybridMultilevel"/>
    <w:tmpl w:val="0672C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A56BEE"/>
    <w:multiLevelType w:val="hybridMultilevel"/>
    <w:tmpl w:val="DD7EE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7E9"/>
    <w:rsid w:val="000D47E9"/>
    <w:rsid w:val="00810F91"/>
    <w:rsid w:val="008C1599"/>
    <w:rsid w:val="008D5D85"/>
    <w:rsid w:val="009E1A11"/>
    <w:rsid w:val="00DE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03D4F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E32D91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E32D91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E32D91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E32D91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DE4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shaylasanderson/Library/Containers/com.microsoft.Word/Data/Library/Caches/TM10002090/Family%20Update.dotx" TargetMode="External"/></Relationships>
</file>

<file path=word/theme/theme1.xml><?xml version="1.0" encoding="utf-8"?>
<a:theme xmlns:a="http://schemas.openxmlformats.org/drawingml/2006/main" name="Family Updat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80147D-693E-834C-849C-1369FCAE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1</TotalTime>
  <Pages>3</Pages>
  <Words>29</Words>
  <Characters>170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Sanderson, Shayla Marie</dc:creator>
  <cp:keywords/>
  <dc:description/>
  <cp:lastModifiedBy>Sanderson, Shayla Marie</cp:lastModifiedBy>
  <cp:revision>2</cp:revision>
  <dcterms:created xsi:type="dcterms:W3CDTF">2016-02-02T14:27:00Z</dcterms:created>
  <dcterms:modified xsi:type="dcterms:W3CDTF">2016-02-02T14:27:00Z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